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896E26" w:rsidP="00896E26" w:rsidRDefault="00896E26" w14:paraId="2AE00158" wp14:textId="77777777">
      <w:pPr>
        <w:jc w:val="center"/>
        <w:rPr>
          <w:sz w:val="32"/>
          <w:szCs w:val="32"/>
        </w:rPr>
      </w:pPr>
      <w:r w:rsidRPr="004A6D63">
        <w:rPr>
          <w:sz w:val="32"/>
          <w:szCs w:val="32"/>
        </w:rPr>
        <w:t>OBRAZAC ZA ODABIR IZBORNIH PREDMETA, STRANIH JEZIKA I DODATNIH AKTIVNOSTI</w:t>
      </w:r>
    </w:p>
    <w:p xmlns:wp14="http://schemas.microsoft.com/office/word/2010/wordml" w:rsidR="00896E26" w:rsidP="00896E26" w:rsidRDefault="00896E26" w14:paraId="672A6659" wp14:textId="77777777">
      <w:pPr>
        <w:rPr>
          <w:sz w:val="32"/>
          <w:szCs w:val="32"/>
        </w:rPr>
      </w:pPr>
    </w:p>
    <w:p xmlns:wp14="http://schemas.microsoft.com/office/word/2010/wordml" w:rsidRPr="008754E2" w:rsidR="00896E26" w:rsidP="00896E26" w:rsidRDefault="00896E26" w14:paraId="32FECA33" wp14:textId="77777777">
      <w:r w:rsidRPr="008754E2">
        <w:t xml:space="preserve">Ime i prezime: ___________________________________           Smjer:  </w:t>
      </w:r>
      <w:r w:rsidR="004C523C">
        <w:t>Prodavač</w:t>
      </w:r>
    </w:p>
    <w:p xmlns:wp14="http://schemas.microsoft.com/office/word/2010/wordml" w:rsidRPr="008754E2" w:rsidR="00896E26" w:rsidP="00896E26" w:rsidRDefault="00896E26" w14:paraId="0A37501D" wp14:textId="77777777"/>
    <w:p xmlns:wp14="http://schemas.microsoft.com/office/word/2010/wordml" w:rsidRPr="008754E2" w:rsidR="00896E26" w:rsidP="00896E26" w:rsidRDefault="00896E26" w14:paraId="4610EF8E" wp14:textId="77777777">
      <w:r w:rsidRPr="008754E2">
        <w:t>Molimo da u nastavku zaokruživanjem odaberete jednu od ponuđenih opcija:</w:t>
      </w:r>
    </w:p>
    <w:p xmlns:wp14="http://schemas.microsoft.com/office/word/2010/wordml" w:rsidRPr="008754E2" w:rsidR="00896E26" w:rsidP="00896E26" w:rsidRDefault="00896E26" w14:paraId="72457211" wp14:textId="77777777">
      <w:r w:rsidRPr="008754E2">
        <w:t>Prvi izborni predmet:</w:t>
      </w:r>
      <w:r w:rsidRPr="008754E2">
        <w:tab/>
      </w:r>
      <w:r w:rsidRPr="008754E2">
        <w:tab/>
      </w:r>
      <w:r w:rsidRPr="008754E2">
        <w:t>a) Vjeronauk</w:t>
      </w:r>
      <w:r w:rsidRPr="008754E2">
        <w:tab/>
      </w:r>
      <w:r w:rsidRPr="008754E2">
        <w:tab/>
      </w:r>
      <w:r w:rsidRPr="008754E2">
        <w:t>b) Etika</w:t>
      </w:r>
    </w:p>
    <w:p xmlns:wp14="http://schemas.microsoft.com/office/word/2010/wordml" w:rsidRPr="008754E2" w:rsidR="00896E26" w:rsidP="00896E26" w:rsidRDefault="00896E26" w14:paraId="3D65FF7A" wp14:textId="77777777">
      <w:r w:rsidRPr="008754E2">
        <w:t>Strani jezik*:           a) Engleski jezik</w:t>
      </w:r>
      <w:r w:rsidRPr="008754E2">
        <w:tab/>
      </w:r>
      <w:r w:rsidRPr="008754E2">
        <w:tab/>
      </w:r>
      <w:r w:rsidRPr="008754E2">
        <w:t>b) Njemački jezik</w:t>
      </w:r>
    </w:p>
    <w:p xmlns:wp14="http://schemas.microsoft.com/office/word/2010/wordml" w:rsidRPr="008754E2" w:rsidR="00896E26" w:rsidP="00896E26" w:rsidRDefault="00896E26" w14:paraId="2BA343F4" wp14:textId="77777777">
      <w:pPr>
        <w:ind w:firstLine="708"/>
      </w:pPr>
      <w:r w:rsidRPr="008754E2">
        <w:t>Broj godina učenja odabranog stranog jezika u osnovnoj školi: ____________</w:t>
      </w:r>
    </w:p>
    <w:p xmlns:wp14="http://schemas.microsoft.com/office/word/2010/wordml" w:rsidR="00896E26" w:rsidP="00896E26" w:rsidRDefault="00896E26" w14:paraId="5DAB6C7B" wp14:textId="77777777"/>
    <w:p xmlns:wp14="http://schemas.microsoft.com/office/word/2010/wordml" w:rsidRPr="00DC439E" w:rsidR="00666F1E" w:rsidP="00896E26" w:rsidRDefault="00666F1E" w14:paraId="02EB378F" wp14:textId="77777777">
      <w:pPr>
        <w:spacing w:after="0"/>
      </w:pPr>
      <w:bookmarkStart w:name="_GoBack" w:id="0"/>
      <w:bookmarkEnd w:id="0"/>
    </w:p>
    <w:p xmlns:wp14="http://schemas.microsoft.com/office/word/2010/wordml" w:rsidRPr="008754E2" w:rsidR="00896E26" w:rsidP="00896E26" w:rsidRDefault="00896E26" w14:paraId="6A05A809" wp14:textId="77777777"/>
    <w:p xmlns:wp14="http://schemas.microsoft.com/office/word/2010/wordml" w:rsidRPr="008754E2" w:rsidR="00896E26" w:rsidP="00896E26" w:rsidRDefault="00896E26" w14:paraId="409E2648" wp14:textId="77777777">
      <w:r w:rsidRPr="008754E2">
        <w:t>Želim pohađati sljedeće izvannastavne aktivnosti:</w:t>
      </w:r>
    </w:p>
    <w:p xmlns:wp14="http://schemas.microsoft.com/office/word/2010/wordml" w:rsidRPr="00581486" w:rsidR="00F56A43" w:rsidP="00792120" w:rsidRDefault="00F56A43" w14:paraId="48727FB6" wp14:textId="77777777">
      <w:pPr>
        <w:pStyle w:val="Odlomakpopisa"/>
        <w:numPr>
          <w:ilvl w:val="0"/>
          <w:numId w:val="5"/>
        </w:numPr>
        <w:spacing w:line="254" w:lineRule="auto"/>
        <w:jc w:val="both"/>
        <w:rPr>
          <w:rFonts w:cstheme="minorHAnsi"/>
          <w:sz w:val="24"/>
          <w:szCs w:val="24"/>
        </w:rPr>
      </w:pPr>
      <w:r w:rsidRPr="00581486">
        <w:rPr>
          <w:rFonts w:eastAsia="Times New Roman" w:cstheme="minorHAnsi"/>
          <w:color w:val="000000" w:themeColor="text1"/>
          <w:sz w:val="24"/>
          <w:szCs w:val="24"/>
        </w:rPr>
        <w:t xml:space="preserve">Literarno – scenska grupa na njemačkom jeziku </w:t>
      </w:r>
      <w:r w:rsidRPr="00581486">
        <w:rPr>
          <w:rFonts w:eastAsia="Times New Roman" w:cstheme="minorHAnsi"/>
          <w:sz w:val="24"/>
          <w:szCs w:val="24"/>
        </w:rPr>
        <w:t xml:space="preserve"> </w:t>
      </w:r>
    </w:p>
    <w:p xmlns:wp14="http://schemas.microsoft.com/office/word/2010/wordml" w:rsidRPr="00581486" w:rsidR="00F56A43" w:rsidP="00792120" w:rsidRDefault="00F56A43" w14:paraId="17728248" wp14:textId="77777777">
      <w:pPr>
        <w:pStyle w:val="Odlomakpopisa"/>
        <w:numPr>
          <w:ilvl w:val="0"/>
          <w:numId w:val="5"/>
        </w:numPr>
        <w:spacing w:line="254" w:lineRule="auto"/>
        <w:jc w:val="both"/>
        <w:rPr>
          <w:rFonts w:cstheme="minorHAnsi"/>
          <w:sz w:val="24"/>
          <w:szCs w:val="24"/>
        </w:rPr>
      </w:pPr>
      <w:r w:rsidRPr="00581486">
        <w:rPr>
          <w:rFonts w:cstheme="minorHAnsi"/>
          <w:sz w:val="24"/>
          <w:szCs w:val="24"/>
        </w:rPr>
        <w:t>Robotika</w:t>
      </w:r>
    </w:p>
    <w:p xmlns:wp14="http://schemas.microsoft.com/office/word/2010/wordml" w:rsidRPr="008754E2" w:rsidR="00920188" w:rsidP="00920188" w:rsidRDefault="00920188" w14:paraId="5A39BBE3" wp14:textId="77777777">
      <w:pPr>
        <w:pStyle w:val="Odlomakpopisa"/>
        <w:ind w:left="1060"/>
      </w:pPr>
    </w:p>
    <w:p xmlns:wp14="http://schemas.microsoft.com/office/word/2010/wordml" w:rsidR="00896E26" w:rsidP="00896E26" w:rsidRDefault="00896E26" w14:paraId="41C8F396" wp14:textId="77777777">
      <w:pPr>
        <w:rPr>
          <w:sz w:val="24"/>
          <w:szCs w:val="24"/>
        </w:rPr>
      </w:pPr>
    </w:p>
    <w:p xmlns:wp14="http://schemas.microsoft.com/office/word/2010/wordml" w:rsidR="00896E26" w:rsidP="00896E26" w:rsidRDefault="00896E26" w14:paraId="71AB06FA" wp14:textId="77777777">
      <w:pPr>
        <w:pBdr>
          <w:bottom w:val="single" w:color="auto" w:sz="12" w:space="1"/>
        </w:pBdr>
        <w:ind w:left="5664"/>
      </w:pPr>
      <w:r w:rsidRPr="008754E2">
        <w:t>Potpis roditelja/staratelja:</w:t>
      </w:r>
    </w:p>
    <w:p xmlns:wp14="http://schemas.microsoft.com/office/word/2010/wordml" w:rsidRPr="008754E2" w:rsidR="004C523C" w:rsidP="00896E26" w:rsidRDefault="004C523C" w14:paraId="72A3D3EC" wp14:textId="77777777">
      <w:pPr>
        <w:pBdr>
          <w:bottom w:val="single" w:color="auto" w:sz="12" w:space="1"/>
        </w:pBdr>
        <w:ind w:left="5664"/>
      </w:pPr>
    </w:p>
    <w:p xmlns:wp14="http://schemas.microsoft.com/office/word/2010/wordml" w:rsidR="00CF73B8" w:rsidP="00896E26" w:rsidRDefault="00CF73B8" w14:paraId="0D0B940D" wp14:textId="77777777">
      <w:pPr>
        <w:ind w:left="5664"/>
      </w:pPr>
    </w:p>
    <w:p xmlns:wp14="http://schemas.microsoft.com/office/word/2010/wordml" w:rsidR="00CF73B8" w:rsidP="00896E26" w:rsidRDefault="00CF73B8" w14:paraId="0E27B00A" wp14:textId="77777777">
      <w:pPr>
        <w:ind w:left="5664"/>
      </w:pPr>
    </w:p>
    <w:p xmlns:wp14="http://schemas.microsoft.com/office/word/2010/wordml" w:rsidR="00CF73B8" w:rsidP="00896E26" w:rsidRDefault="00CF73B8" w14:paraId="60061E4C" wp14:textId="77777777">
      <w:pPr>
        <w:ind w:left="5664"/>
      </w:pPr>
    </w:p>
    <w:p xmlns:wp14="http://schemas.microsoft.com/office/word/2010/wordml" w:rsidRPr="008754E2" w:rsidR="00CF73B8" w:rsidP="00896E26" w:rsidRDefault="00CF73B8" w14:paraId="44EAFD9C" wp14:textId="77777777">
      <w:pPr>
        <w:ind w:left="5664"/>
      </w:pPr>
    </w:p>
    <w:p xmlns:wp14="http://schemas.microsoft.com/office/word/2010/wordml" w:rsidRPr="00A129DC" w:rsidR="00A129DC" w:rsidP="0068686C" w:rsidRDefault="00896E26" w14:paraId="4F0430F5" wp14:textId="77777777">
      <w:pPr>
        <w:rPr>
          <w:rFonts w:ascii="Times New Roman" w:hAnsi="Times New Roman" w:cs="Times New Roman"/>
          <w:sz w:val="56"/>
          <w:szCs w:val="56"/>
        </w:rPr>
      </w:pPr>
      <w:r w:rsidRPr="00A42E84">
        <w:rPr>
          <w:sz w:val="24"/>
          <w:szCs w:val="24"/>
        </w:rPr>
        <w:t>*</w:t>
      </w:r>
      <w:r w:rsidRPr="00A42E84">
        <w:rPr>
          <w:sz w:val="18"/>
          <w:szCs w:val="18"/>
        </w:rPr>
        <w:t xml:space="preserve"> preduvjet za odabir stranog jezika je</w:t>
      </w:r>
      <w:r>
        <w:rPr>
          <w:sz w:val="18"/>
          <w:szCs w:val="18"/>
        </w:rPr>
        <w:t>st</w:t>
      </w:r>
      <w:r w:rsidRPr="00A42E84">
        <w:rPr>
          <w:sz w:val="18"/>
          <w:szCs w:val="18"/>
        </w:rPr>
        <w:t xml:space="preserve"> da je učenik taj jezik učio u osnovnoj školi najmanje 4 godine</w:t>
      </w:r>
    </w:p>
    <w:sectPr w:rsidRPr="00A129DC" w:rsidR="00A129DC" w:rsidSect="0062681B">
      <w:headerReference w:type="default" r:id="rId8"/>
      <w:footerReference w:type="default" r:id="rId9"/>
      <w:pgSz w:w="11906" w:h="16838" w:orient="portrait"/>
      <w:pgMar w:top="1417" w:right="1417" w:bottom="1417" w:left="1417" w:header="284" w:footer="3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144DC1" w:rsidP="003B5A7D" w:rsidRDefault="00144DC1" w14:paraId="3DEEC669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144DC1" w:rsidP="003B5A7D" w:rsidRDefault="00144DC1" w14:paraId="3656B9AB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xmlns:wp14="http://schemas.microsoft.com/office/word/2010/wordml" w:rsidR="003B5A7D" w:rsidP="003B5A7D" w:rsidRDefault="0062681B" w14:paraId="53128261" wp14:textId="77777777">
    <w:pPr>
      <w:pStyle w:val="Podnoje"/>
      <w:ind w:hanging="284"/>
    </w:pPr>
    <w:r>
      <w:rPr>
        <w:noProof/>
        <w:lang w:eastAsia="hr-HR"/>
      </w:rPr>
      <w:drawing>
        <wp:inline xmlns:wp14="http://schemas.microsoft.com/office/word/2010/wordprocessingDrawing" distT="0" distB="0" distL="0" distR="0" wp14:anchorId="616C0C32" wp14:editId="7777777">
          <wp:extent cx="6860087" cy="305498"/>
          <wp:effectExtent l="0" t="0" r="0" b="0"/>
          <wp:docPr id="5" name="Slika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ŠI memo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6653" cy="3080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144DC1" w:rsidP="003B5A7D" w:rsidRDefault="00144DC1" w14:paraId="45FB0818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144DC1" w:rsidP="003B5A7D" w:rsidRDefault="00144DC1" w14:paraId="049F31C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xmlns:wp14="http://schemas.microsoft.com/office/word/2010/wordml" w:rsidR="003B5A7D" w:rsidP="003B5A7D" w:rsidRDefault="005E56B4" w14:paraId="4B94D5A5" wp14:textId="77777777">
    <w:pPr>
      <w:pStyle w:val="Zaglavlje"/>
      <w:ind w:left="-426"/>
    </w:pPr>
    <w:r>
      <w:rPr>
        <w:noProof/>
        <w:lang w:eastAsia="hr-HR"/>
      </w:rPr>
      <w:drawing>
        <wp:inline xmlns:wp14="http://schemas.microsoft.com/office/word/2010/wordprocessingDrawing" distT="0" distB="0" distL="0" distR="0" wp14:anchorId="028B8F4C" wp14:editId="7777777">
          <wp:extent cx="6902290" cy="1098645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ŠI memorandum-NEW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0695" cy="1106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016AF"/>
    <w:multiLevelType w:val="hybridMultilevel"/>
    <w:tmpl w:val="C908E906"/>
    <w:lvl w:ilvl="0" w:tplc="041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5F85306"/>
    <w:multiLevelType w:val="hybridMultilevel"/>
    <w:tmpl w:val="7E3C2F4E"/>
    <w:lvl w:ilvl="0" w:tplc="041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9B37606"/>
    <w:multiLevelType w:val="hybridMultilevel"/>
    <w:tmpl w:val="38963C02"/>
    <w:lvl w:ilvl="0" w:tplc="C7383F7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54F7991"/>
    <w:multiLevelType w:val="hybridMultilevel"/>
    <w:tmpl w:val="F664EDC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attachedTemplate r:id="rId1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605"/>
    <w:rsid w:val="000450A9"/>
    <w:rsid w:val="00140A91"/>
    <w:rsid w:val="00144DC1"/>
    <w:rsid w:val="00184B4C"/>
    <w:rsid w:val="001D4610"/>
    <w:rsid w:val="002442D6"/>
    <w:rsid w:val="0029451C"/>
    <w:rsid w:val="002A3A84"/>
    <w:rsid w:val="002D6497"/>
    <w:rsid w:val="002F3605"/>
    <w:rsid w:val="00320727"/>
    <w:rsid w:val="00320FEE"/>
    <w:rsid w:val="00352B2B"/>
    <w:rsid w:val="003B5A7D"/>
    <w:rsid w:val="003D23DB"/>
    <w:rsid w:val="00473134"/>
    <w:rsid w:val="004C523C"/>
    <w:rsid w:val="004E3641"/>
    <w:rsid w:val="005E56B4"/>
    <w:rsid w:val="006076F2"/>
    <w:rsid w:val="0062681B"/>
    <w:rsid w:val="006341D3"/>
    <w:rsid w:val="00666F1E"/>
    <w:rsid w:val="0068686C"/>
    <w:rsid w:val="006950A0"/>
    <w:rsid w:val="006A7D3C"/>
    <w:rsid w:val="006D5A55"/>
    <w:rsid w:val="00700F49"/>
    <w:rsid w:val="00712057"/>
    <w:rsid w:val="00720023"/>
    <w:rsid w:val="00740A7C"/>
    <w:rsid w:val="00763819"/>
    <w:rsid w:val="00767CD5"/>
    <w:rsid w:val="00792120"/>
    <w:rsid w:val="00802F39"/>
    <w:rsid w:val="00842666"/>
    <w:rsid w:val="008831EC"/>
    <w:rsid w:val="00896E26"/>
    <w:rsid w:val="00900481"/>
    <w:rsid w:val="00920188"/>
    <w:rsid w:val="00A129DC"/>
    <w:rsid w:val="00AE413E"/>
    <w:rsid w:val="00B93E17"/>
    <w:rsid w:val="00BE3E00"/>
    <w:rsid w:val="00C65170"/>
    <w:rsid w:val="00CF73B8"/>
    <w:rsid w:val="00D30306"/>
    <w:rsid w:val="00DD4D0D"/>
    <w:rsid w:val="00E35A0E"/>
    <w:rsid w:val="00E96B65"/>
    <w:rsid w:val="00ED5485"/>
    <w:rsid w:val="00F56A43"/>
    <w:rsid w:val="00FB734E"/>
    <w:rsid w:val="00FC3A75"/>
    <w:rsid w:val="00FF5E0D"/>
    <w:rsid w:val="53E61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D45752"/>
  <w15:docId w15:val="{8952110D-E234-4210-A6C4-9D26B5757E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Zadanifontodlomka" w:default="1">
    <w:name w:val="Default Paragraph Font"/>
    <w:uiPriority w:val="1"/>
    <w:semiHidden/>
    <w:unhideWhenUsed/>
  </w:style>
  <w:style w:type="table" w:styleId="Obinatablic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1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B5A7D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1">
    <w:name w:val="Zaglavlje Char"/>
    <w:basedOn w:val="Zadanifontodlomka"/>
    <w:link w:val="Zaglavlje"/>
    <w:uiPriority w:val="99"/>
    <w:rsid w:val="003B5A7D"/>
  </w:style>
  <w:style w:type="paragraph" w:styleId="Podnoje">
    <w:name w:val="footer"/>
    <w:basedOn w:val="Normal"/>
    <w:link w:val="PodnojeChar"/>
    <w:uiPriority w:val="99"/>
    <w:unhideWhenUsed/>
    <w:rsid w:val="003B5A7D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1">
    <w:name w:val="Podnožje Char"/>
    <w:basedOn w:val="Zadanifontodlomka"/>
    <w:link w:val="Podnoje"/>
    <w:uiPriority w:val="99"/>
    <w:rsid w:val="003B5A7D"/>
  </w:style>
  <w:style w:type="paragraph" w:styleId="Tekstbalonia">
    <w:name w:val="Balloon Text"/>
    <w:basedOn w:val="Normal"/>
    <w:link w:val="TekstbaloniaChar"/>
    <w:uiPriority w:val="99"/>
    <w:semiHidden/>
    <w:unhideWhenUsed/>
    <w:rsid w:val="003B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1">
    <w:name w:val="Tekst balončića Char"/>
    <w:basedOn w:val="Zadanifontodlomka"/>
    <w:link w:val="Tekstbalonia"/>
    <w:uiPriority w:val="99"/>
    <w:semiHidden/>
    <w:rsid w:val="003B5A7D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6A7D3C"/>
    <w:pPr>
      <w:spacing w:after="0" w:line="240" w:lineRule="auto"/>
    </w:pPr>
    <w:rPr>
      <w:rFonts w:eastAsiaTheme="minorEastAsia"/>
      <w:lang w:eastAsia="hr-HR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iperveza">
    <w:name w:val="Hyperlink"/>
    <w:basedOn w:val="Zadanifontodlomka"/>
    <w:rsid w:val="006A7D3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96E26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customXml" Target="../customXml/item4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ca\AppData\Local\Microsoft\Windows\Temporary%20Internet%20Files\Content.Outlook\LYPM68GJ\SSI%20memo%20TEMPLATE.dotx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74F881D3B4F94F8A547F9C7A854EFF" ma:contentTypeVersion="13" ma:contentTypeDescription="Stvaranje novog dokumenta." ma:contentTypeScope="" ma:versionID="56d2cfc66ca20efbf2f112851ca44c2e">
  <xsd:schema xmlns:xsd="http://www.w3.org/2001/XMLSchema" xmlns:xs="http://www.w3.org/2001/XMLSchema" xmlns:p="http://schemas.microsoft.com/office/2006/metadata/properties" xmlns:ns2="385ceb88-8ed4-4155-a5bd-7ec3f35734ae" xmlns:ns3="4a410c5f-1686-467f-bb73-5adcf5d8ff62" targetNamespace="http://schemas.microsoft.com/office/2006/metadata/properties" ma:root="true" ma:fieldsID="b20eedb165e8671b83e8debaa11874a0" ns2:_="" ns3:_="">
    <xsd:import namespace="385ceb88-8ed4-4155-a5bd-7ec3f35734ae"/>
    <xsd:import namespace="4a410c5f-1686-467f-bb73-5adcf5d8ff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ceb88-8ed4-4155-a5bd-7ec3f35734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Oznake slika" ma:readOnly="false" ma:fieldId="{5cf76f15-5ced-4ddc-b409-7134ff3c332f}" ma:taxonomyMulti="true" ma:sspId="a0d909bf-645b-46a2-8bb9-ccdb743347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410c5f-1686-467f-bb73-5adcf5d8ff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Zajednički se koristi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ji o zajedničkom korištenju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0babf0e-ded0-4069-90d2-c6f372d883c5}" ma:internalName="TaxCatchAll" ma:showField="CatchAllData" ma:web="4a410c5f-1686-467f-bb73-5adcf5d8ff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410c5f-1686-467f-bb73-5adcf5d8ff62" xsi:nil="true"/>
    <lcf76f155ced4ddcb4097134ff3c332f xmlns="385ceb88-8ed4-4155-a5bd-7ec3f35734a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634D236-65A2-4A6F-8F45-325B1C1D88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87F762-D0BD-47B1-B1CC-D2615CD6D66C}"/>
</file>

<file path=customXml/itemProps3.xml><?xml version="1.0" encoding="utf-8"?>
<ds:datastoreItem xmlns:ds="http://schemas.openxmlformats.org/officeDocument/2006/customXml" ds:itemID="{0D9D0DA1-1D6B-4455-888D-5BD0A6798F38}"/>
</file>

<file path=customXml/itemProps4.xml><?xml version="1.0" encoding="utf-8"?>
<ds:datastoreItem xmlns:ds="http://schemas.openxmlformats.org/officeDocument/2006/customXml" ds:itemID="{0A6A8009-3F69-40BB-BA21-76790DF137B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SSI memo 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Nadica</dc:creator>
  <cp:lastModifiedBy>Davor Fodrek</cp:lastModifiedBy>
  <cp:revision>4</cp:revision>
  <cp:lastPrinted>2021-11-04T10:09:00Z</cp:lastPrinted>
  <dcterms:created xsi:type="dcterms:W3CDTF">2026-05-29T11:11:00Z</dcterms:created>
  <dcterms:modified xsi:type="dcterms:W3CDTF">2026-06-16T09:09:36Z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0x010100BB74F881D3B4F94F8A547F9C7A854EFF</vt:lpwstr>
  </property>
  <property fmtid="{D5CDD505-2E9C-101B-9397-08002B2CF9AE}" pid="3" name="MediaServiceImageTags">
    <vt:lpwstr/>
  </property>
</Properties>
</file>