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A7D" w:rsidRDefault="007B2CC7" w:rsidP="007B2CC7">
      <w:bookmarkStart w:id="0" w:name="_GoBack"/>
      <w:bookmarkEnd w:id="0"/>
      <w:r>
        <w:t>Ivanec, 17.05.2019.</w:t>
      </w:r>
    </w:p>
    <w:p w:rsidR="007B2CC7" w:rsidRDefault="007B2CC7" w:rsidP="00407A76">
      <w:pPr>
        <w:jc w:val="both"/>
        <w:rPr>
          <w:b/>
        </w:rPr>
      </w:pPr>
      <w:r w:rsidRPr="007B2CC7">
        <w:rPr>
          <w:b/>
        </w:rPr>
        <w:t>PREDMET: POZIV NA ZAVRŠNU KONFERENCIJU PROJEKTA „HERE Map Makers“</w:t>
      </w:r>
    </w:p>
    <w:p w:rsidR="007B2CC7" w:rsidRPr="007B2CC7" w:rsidRDefault="007B2CC7" w:rsidP="00407A76">
      <w:pPr>
        <w:jc w:val="both"/>
        <w:rPr>
          <w:b/>
        </w:rPr>
      </w:pPr>
    </w:p>
    <w:p w:rsidR="00407A76" w:rsidRPr="003E6541" w:rsidRDefault="00407A76" w:rsidP="00407A76">
      <w:pPr>
        <w:jc w:val="both"/>
      </w:pPr>
      <w:r w:rsidRPr="003E6541">
        <w:t>Poštovani,</w:t>
      </w:r>
    </w:p>
    <w:p w:rsidR="00407A76" w:rsidRPr="003E6541" w:rsidRDefault="00407A76" w:rsidP="00407A76">
      <w:pPr>
        <w:jc w:val="both"/>
      </w:pPr>
      <w:r w:rsidRPr="003E6541">
        <w:t xml:space="preserve">pozivamo Vas na završnu konferenciju za medije i javnost na kojoj će biti predstavljeni rezultati  projekta </w:t>
      </w:r>
      <w:r w:rsidRPr="00407A76">
        <w:rPr>
          <w:b/>
        </w:rPr>
        <w:t>„HERE Map Makers“</w:t>
      </w:r>
      <w:r w:rsidRPr="003E6541">
        <w:t>. Konferencija će se održati 2</w:t>
      </w:r>
      <w:r>
        <w:t>2</w:t>
      </w:r>
      <w:r w:rsidRPr="003E6541">
        <w:t>.05.2017. godine u 17:</w:t>
      </w:r>
      <w:r>
        <w:t>3</w:t>
      </w:r>
      <w:r w:rsidRPr="003E6541">
        <w:t xml:space="preserve">0 sati u Srednjoj </w:t>
      </w:r>
      <w:r>
        <w:t>školi Ivanec, Eugena Kumičića 7</w:t>
      </w:r>
      <w:r w:rsidR="00FE48A0">
        <w:t>,</w:t>
      </w:r>
      <w:r>
        <w:t xml:space="preserve"> u Učionici budućnosti.</w:t>
      </w:r>
    </w:p>
    <w:p w:rsidR="00407A76" w:rsidRPr="00B90FBD" w:rsidRDefault="00407A76" w:rsidP="00407A76">
      <w:pPr>
        <w:spacing w:after="0"/>
        <w:jc w:val="both"/>
      </w:pPr>
      <w:r>
        <w:t>Vrijednost projekta je 104.910,00 EUR-a, a financira se iz sredstava Europske unije u okviru programa ERASMUS+ KA2 Strateška partnerstva, suradnja za inovacije i razmjenu dobre prakse. Srednja škola Ivanec,  kao glavni koordinator i nositelj ovog međunarodnog projekta,  započela je 02.10.2017. godine provedbu  projekta sa  sedam partnera  iz pet europskih zemalja koji će prisustvovati konferenciji</w:t>
      </w:r>
      <w:r w:rsidRPr="00B90FBD">
        <w:t>:</w:t>
      </w:r>
    </w:p>
    <w:p w:rsidR="00407A76" w:rsidRPr="00B90FBD" w:rsidRDefault="00407A76" w:rsidP="00407A76">
      <w:pPr>
        <w:numPr>
          <w:ilvl w:val="0"/>
          <w:numId w:val="1"/>
        </w:numPr>
        <w:spacing w:after="0"/>
        <w:contextualSpacing/>
        <w:jc w:val="both"/>
        <w:rPr>
          <w:rFonts w:cs="Calibri"/>
          <w:shd w:val="clear" w:color="auto" w:fill="FFFFFF"/>
        </w:rPr>
      </w:pPr>
      <w:r w:rsidRPr="00B90FBD">
        <w:rPr>
          <w:rFonts w:cs="Calibri"/>
          <w:i/>
          <w:iCs/>
          <w:shd w:val="clear" w:color="auto" w:fill="FFFFFF"/>
        </w:rPr>
        <w:t>HERE International BV</w:t>
      </w:r>
      <w:r w:rsidRPr="00B90FBD">
        <w:rPr>
          <w:rFonts w:cs="Calibri"/>
          <w:shd w:val="clear" w:color="auto" w:fill="FFFFFF"/>
        </w:rPr>
        <w:t xml:space="preserve"> - (jedna od vodećih svjetskih tvrtki za izradu digitalnih karata), </w:t>
      </w:r>
    </w:p>
    <w:p w:rsidR="00407A76" w:rsidRPr="00B90FBD" w:rsidRDefault="00407A76" w:rsidP="00407A76">
      <w:pPr>
        <w:numPr>
          <w:ilvl w:val="0"/>
          <w:numId w:val="1"/>
        </w:numPr>
        <w:spacing w:after="0"/>
        <w:contextualSpacing/>
        <w:jc w:val="both"/>
        <w:rPr>
          <w:rFonts w:cs="Calibri"/>
          <w:shd w:val="clear" w:color="auto" w:fill="FFFFFF"/>
        </w:rPr>
      </w:pPr>
      <w:r w:rsidRPr="00B90FBD">
        <w:rPr>
          <w:rFonts w:cs="Calibri"/>
          <w:shd w:val="clear" w:color="auto" w:fill="FFFFFF"/>
        </w:rPr>
        <w:t>Geodetska škola Zagreb,</w:t>
      </w:r>
    </w:p>
    <w:p w:rsidR="00407A76" w:rsidRPr="00B90FBD" w:rsidRDefault="00407A76" w:rsidP="00407A76">
      <w:pPr>
        <w:numPr>
          <w:ilvl w:val="0"/>
          <w:numId w:val="1"/>
        </w:numPr>
        <w:spacing w:after="0"/>
        <w:contextualSpacing/>
        <w:jc w:val="both"/>
        <w:rPr>
          <w:rFonts w:cs="Calibri"/>
          <w:shd w:val="clear" w:color="auto" w:fill="FFFFFF"/>
        </w:rPr>
      </w:pPr>
      <w:r w:rsidRPr="00B90FBD">
        <w:rPr>
          <w:rFonts w:cs="Calibri"/>
          <w:shd w:val="clear" w:color="auto" w:fill="FFFFFF"/>
        </w:rPr>
        <w:t xml:space="preserve">Gospodarska škola Varaždin, </w:t>
      </w:r>
    </w:p>
    <w:p w:rsidR="00407A76" w:rsidRPr="00B90FBD" w:rsidRDefault="00407A76" w:rsidP="00407A76">
      <w:pPr>
        <w:numPr>
          <w:ilvl w:val="0"/>
          <w:numId w:val="1"/>
        </w:numPr>
        <w:spacing w:after="0"/>
        <w:contextualSpacing/>
        <w:jc w:val="both"/>
        <w:rPr>
          <w:rFonts w:cs="Calibri"/>
          <w:shd w:val="clear" w:color="auto" w:fill="FFFFFF"/>
        </w:rPr>
      </w:pPr>
      <w:r w:rsidRPr="00B90FBD">
        <w:rPr>
          <w:rFonts w:eastAsia="Times New Roman" w:cs="Calibri"/>
          <w:bCs/>
          <w:color w:val="000000"/>
          <w:lang w:eastAsia="hr-HR"/>
        </w:rPr>
        <w:t xml:space="preserve">Srednja gradbena, geodetska </w:t>
      </w:r>
      <w:proofErr w:type="spellStart"/>
      <w:r w:rsidRPr="00B90FBD">
        <w:rPr>
          <w:rFonts w:eastAsia="Times New Roman" w:cs="Calibri"/>
          <w:bCs/>
          <w:color w:val="000000"/>
          <w:lang w:eastAsia="hr-HR"/>
        </w:rPr>
        <w:t>in</w:t>
      </w:r>
      <w:proofErr w:type="spellEnd"/>
      <w:r w:rsidRPr="00B90FBD">
        <w:rPr>
          <w:rFonts w:eastAsia="Times New Roman" w:cs="Calibri"/>
          <w:bCs/>
          <w:color w:val="000000"/>
          <w:lang w:eastAsia="hr-HR"/>
        </w:rPr>
        <w:t xml:space="preserve"> </w:t>
      </w:r>
      <w:proofErr w:type="spellStart"/>
      <w:r w:rsidRPr="00B90FBD">
        <w:rPr>
          <w:rFonts w:eastAsia="Times New Roman" w:cs="Calibri"/>
          <w:bCs/>
          <w:color w:val="000000"/>
          <w:lang w:eastAsia="hr-HR"/>
        </w:rPr>
        <w:t>okoljevarstvena</w:t>
      </w:r>
      <w:proofErr w:type="spellEnd"/>
      <w:r w:rsidRPr="00B90FBD">
        <w:rPr>
          <w:rFonts w:eastAsia="Times New Roman" w:cs="Calibri"/>
          <w:bCs/>
          <w:color w:val="000000"/>
          <w:lang w:eastAsia="hr-HR"/>
        </w:rPr>
        <w:t xml:space="preserve"> šola Ljubljana</w:t>
      </w:r>
      <w:r>
        <w:rPr>
          <w:rFonts w:eastAsia="Times New Roman" w:cs="Calibri"/>
          <w:bCs/>
          <w:color w:val="000000"/>
          <w:lang w:eastAsia="hr-HR"/>
        </w:rPr>
        <w:t>,</w:t>
      </w:r>
      <w:r w:rsidRPr="00B90FBD">
        <w:rPr>
          <w:rFonts w:eastAsia="Times New Roman" w:cs="Calibri"/>
          <w:bCs/>
          <w:color w:val="000000"/>
          <w:lang w:eastAsia="hr-HR"/>
        </w:rPr>
        <w:t xml:space="preserve"> Slovenija</w:t>
      </w:r>
      <w:r w:rsidRPr="00B90FBD">
        <w:rPr>
          <w:rFonts w:cs="Calibri"/>
          <w:i/>
          <w:iCs/>
          <w:shd w:val="clear" w:color="auto" w:fill="FFFFFF"/>
        </w:rPr>
        <w:t xml:space="preserve"> </w:t>
      </w:r>
    </w:p>
    <w:p w:rsidR="00407A76" w:rsidRPr="00B90FBD" w:rsidRDefault="00407A76" w:rsidP="00407A76">
      <w:pPr>
        <w:numPr>
          <w:ilvl w:val="0"/>
          <w:numId w:val="1"/>
        </w:numPr>
        <w:spacing w:after="0"/>
        <w:contextualSpacing/>
        <w:jc w:val="both"/>
        <w:rPr>
          <w:rFonts w:cs="Calibri"/>
          <w:shd w:val="clear" w:color="auto" w:fill="FFFFFF"/>
        </w:rPr>
      </w:pPr>
      <w:r w:rsidRPr="00B90FBD">
        <w:rPr>
          <w:rFonts w:cs="Calibri"/>
          <w:i/>
          <w:iCs/>
          <w:shd w:val="clear" w:color="auto" w:fill="FFFFFF"/>
        </w:rPr>
        <w:t>IES Sefarad</w:t>
      </w:r>
      <w:r w:rsidRPr="00B90FBD">
        <w:rPr>
          <w:rFonts w:cs="Calibri"/>
          <w:shd w:val="clear" w:color="auto" w:fill="FFFFFF"/>
        </w:rPr>
        <w:t>, Toledo, Španjolska, </w:t>
      </w:r>
    </w:p>
    <w:p w:rsidR="00407A76" w:rsidRPr="00B90FBD" w:rsidRDefault="00407A76" w:rsidP="00407A76">
      <w:pPr>
        <w:numPr>
          <w:ilvl w:val="0"/>
          <w:numId w:val="1"/>
        </w:numPr>
        <w:spacing w:after="0"/>
        <w:contextualSpacing/>
        <w:jc w:val="both"/>
        <w:rPr>
          <w:rFonts w:cs="Calibri"/>
          <w:shd w:val="clear" w:color="auto" w:fill="FFFFFF"/>
        </w:rPr>
      </w:pPr>
      <w:r w:rsidRPr="00B90FBD">
        <w:rPr>
          <w:rFonts w:cs="Calibri"/>
          <w:i/>
          <w:iCs/>
          <w:shd w:val="clear" w:color="auto" w:fill="FFFFFF"/>
        </w:rPr>
        <w:t>Liceo Scientifico e Linguistoco "O. Tedone", </w:t>
      </w:r>
      <w:r w:rsidRPr="00B90FBD">
        <w:rPr>
          <w:rFonts w:cs="Calibri"/>
          <w:shd w:val="clear" w:color="auto" w:fill="FFFFFF"/>
        </w:rPr>
        <w:t>Italija i </w:t>
      </w:r>
    </w:p>
    <w:p w:rsidR="00407A76" w:rsidRPr="00B90FBD" w:rsidRDefault="00407A76" w:rsidP="00407A76">
      <w:pPr>
        <w:numPr>
          <w:ilvl w:val="0"/>
          <w:numId w:val="1"/>
        </w:numPr>
        <w:spacing w:after="0"/>
        <w:contextualSpacing/>
        <w:jc w:val="both"/>
        <w:rPr>
          <w:rFonts w:cs="Calibri"/>
        </w:rPr>
      </w:pPr>
      <w:r w:rsidRPr="00B90FBD">
        <w:rPr>
          <w:rFonts w:cs="Calibri"/>
          <w:i/>
          <w:iCs/>
          <w:shd w:val="clear" w:color="auto" w:fill="FFFFFF"/>
        </w:rPr>
        <w:t>Liceum Przymierza</w:t>
      </w:r>
      <w:r w:rsidRPr="00B90FBD">
        <w:rPr>
          <w:rFonts w:cs="Calibri"/>
          <w:shd w:val="clear" w:color="auto" w:fill="FFFFFF"/>
        </w:rPr>
        <w:t> </w:t>
      </w:r>
      <w:r w:rsidRPr="00B90FBD">
        <w:rPr>
          <w:rFonts w:cs="Calibri"/>
          <w:i/>
          <w:iCs/>
          <w:shd w:val="clear" w:color="auto" w:fill="FFFFFF"/>
        </w:rPr>
        <w:t>Rodzin,</w:t>
      </w:r>
      <w:r w:rsidRPr="00B90FBD">
        <w:rPr>
          <w:rFonts w:cs="Calibri"/>
          <w:shd w:val="clear" w:color="auto" w:fill="FFFFFF"/>
        </w:rPr>
        <w:t> Varšava, Poljska.</w:t>
      </w:r>
    </w:p>
    <w:p w:rsidR="00407A76" w:rsidRDefault="00407A76" w:rsidP="00407A76">
      <w:pPr>
        <w:pStyle w:val="Odlomakpopisa"/>
        <w:spacing w:after="0"/>
        <w:ind w:left="0"/>
        <w:jc w:val="both"/>
      </w:pPr>
    </w:p>
    <w:p w:rsidR="00407A76" w:rsidRPr="007B2CC7" w:rsidRDefault="00407A76" w:rsidP="00407A76">
      <w:pPr>
        <w:pStyle w:val="Odlomakpopisa"/>
        <w:spacing w:after="0"/>
        <w:ind w:left="0"/>
        <w:jc w:val="both"/>
        <w:rPr>
          <w:b/>
        </w:rPr>
      </w:pPr>
      <w:r>
        <w:t>Cilj projekta HERE Map Makers je ojačati kapacitete škola u učenju geografskih informa</w:t>
      </w:r>
      <w:r w:rsidR="00FE48A0">
        <w:t>cijskih sustava, u skladu s</w:t>
      </w:r>
      <w:r>
        <w:t xml:space="preserve"> modernim trendovima izrade digitalnih karata. Profesori i učenici su kroz projekt stekli nove kompetencije kroz edukacije i ino</w:t>
      </w:r>
      <w:r w:rsidR="00FE48A0">
        <w:t>vativni pristup učenju i radu s</w:t>
      </w:r>
      <w:r>
        <w:t xml:space="preserve"> najnovijim ICT alatima, inovativnim sadržajima i metodama. </w:t>
      </w:r>
      <w:r w:rsidR="007B2CC7">
        <w:t>Na</w:t>
      </w:r>
      <w:r>
        <w:t xml:space="preserve"> konferenciji ćemo prikazati </w:t>
      </w:r>
      <w:r w:rsidRPr="007B2CC7">
        <w:rPr>
          <w:b/>
        </w:rPr>
        <w:t>rezultate projekta</w:t>
      </w:r>
      <w:r>
        <w:t xml:space="preserve"> – </w:t>
      </w:r>
      <w:r w:rsidRPr="007B2CC7">
        <w:rPr>
          <w:b/>
        </w:rPr>
        <w:t>nove digitalne karte lokalnih područja škola koje sudjeluju u projektu.</w:t>
      </w:r>
    </w:p>
    <w:p w:rsidR="00407A76" w:rsidRDefault="00407A76" w:rsidP="00407A76">
      <w:pPr>
        <w:pStyle w:val="Odlomakpopisa"/>
        <w:spacing w:after="0"/>
        <w:ind w:left="0"/>
        <w:jc w:val="both"/>
      </w:pPr>
    </w:p>
    <w:p w:rsidR="00407A76" w:rsidRDefault="00407A76" w:rsidP="00407A76">
      <w:pPr>
        <w:pStyle w:val="Odlomakpopisa"/>
        <w:spacing w:after="0"/>
        <w:ind w:left="0"/>
        <w:jc w:val="both"/>
        <w:rPr>
          <w:rFonts w:cs="Calibri"/>
        </w:rPr>
      </w:pPr>
      <w:r>
        <w:rPr>
          <w:rFonts w:cs="Calibri"/>
        </w:rPr>
        <w:t>Protokol konferencije za medije i javnost  zamišljen je na slijedeći način (20-ak minuta):</w:t>
      </w:r>
    </w:p>
    <w:p w:rsidR="00407A76" w:rsidRDefault="00407A76" w:rsidP="00407A76">
      <w:pPr>
        <w:pStyle w:val="Odlomakpopisa"/>
        <w:numPr>
          <w:ilvl w:val="0"/>
          <w:numId w:val="2"/>
        </w:numPr>
        <w:spacing w:after="0"/>
        <w:jc w:val="both"/>
        <w:rPr>
          <w:rFonts w:cs="Calibri"/>
        </w:rPr>
      </w:pPr>
      <w:r>
        <w:rPr>
          <w:rFonts w:cs="Calibri"/>
        </w:rPr>
        <w:t>Predstavljanje projekta (</w:t>
      </w:r>
      <w:r w:rsidR="00F53444">
        <w:rPr>
          <w:rFonts w:cs="Calibri"/>
        </w:rPr>
        <w:t xml:space="preserve">ravnateljica Srednje škole Ivanec - </w:t>
      </w:r>
      <w:r>
        <w:rPr>
          <w:rFonts w:cs="Calibri"/>
        </w:rPr>
        <w:t>mr.sc. Lidija Kozina)</w:t>
      </w:r>
    </w:p>
    <w:p w:rsidR="00407A76" w:rsidRDefault="00407A76" w:rsidP="00407A76">
      <w:pPr>
        <w:pStyle w:val="Odlomakpopisa"/>
        <w:numPr>
          <w:ilvl w:val="0"/>
          <w:numId w:val="2"/>
        </w:numPr>
        <w:spacing w:after="0"/>
        <w:jc w:val="both"/>
        <w:rPr>
          <w:rFonts w:cs="Calibri"/>
        </w:rPr>
      </w:pPr>
      <w:r>
        <w:rPr>
          <w:rFonts w:cs="Calibri"/>
        </w:rPr>
        <w:t xml:space="preserve">Uloga tvrtke HERE u projektu (HERE </w:t>
      </w:r>
      <w:r w:rsidR="009171AD">
        <w:rPr>
          <w:rFonts w:cs="Calibri"/>
        </w:rPr>
        <w:t>BV International</w:t>
      </w:r>
      <w:r w:rsidR="00F53444">
        <w:rPr>
          <w:rFonts w:cs="Calibri"/>
        </w:rPr>
        <w:t xml:space="preserve">, </w:t>
      </w:r>
      <w:proofErr w:type="spellStart"/>
      <w:r w:rsidR="00F53444">
        <w:rPr>
          <w:rFonts w:cs="Calibri"/>
        </w:rPr>
        <w:t>Community</w:t>
      </w:r>
      <w:proofErr w:type="spellEnd"/>
      <w:r w:rsidR="00F53444">
        <w:rPr>
          <w:rFonts w:cs="Calibri"/>
        </w:rPr>
        <w:t xml:space="preserve"> Manager</w:t>
      </w:r>
      <w:r w:rsidR="007B2CC7">
        <w:rPr>
          <w:rFonts w:cs="Calibri"/>
        </w:rPr>
        <w:t xml:space="preserve"> </w:t>
      </w:r>
      <w:r w:rsidR="00F53444">
        <w:rPr>
          <w:rFonts w:cs="Calibri"/>
        </w:rPr>
        <w:t>-</w:t>
      </w:r>
      <w:r w:rsidR="007B2CC7">
        <w:rPr>
          <w:rFonts w:cs="Calibri"/>
        </w:rPr>
        <w:t xml:space="preserve"> </w:t>
      </w:r>
      <w:proofErr w:type="spellStart"/>
      <w:r w:rsidR="007B2CC7">
        <w:rPr>
          <w:rFonts w:cs="Calibri"/>
        </w:rPr>
        <w:t>Andreas</w:t>
      </w:r>
      <w:proofErr w:type="spellEnd"/>
      <w:r w:rsidR="007B2CC7">
        <w:rPr>
          <w:rFonts w:cs="Calibri"/>
        </w:rPr>
        <w:t xml:space="preserve"> </w:t>
      </w:r>
      <w:proofErr w:type="spellStart"/>
      <w:r w:rsidR="007B2CC7">
        <w:rPr>
          <w:rFonts w:cs="Calibri"/>
        </w:rPr>
        <w:t>Herger</w:t>
      </w:r>
      <w:proofErr w:type="spellEnd"/>
      <w:r>
        <w:rPr>
          <w:rFonts w:cs="Calibri"/>
        </w:rPr>
        <w:t>)</w:t>
      </w:r>
    </w:p>
    <w:p w:rsidR="00F53444" w:rsidRDefault="00F53444" w:rsidP="00407A76">
      <w:pPr>
        <w:pStyle w:val="Odlomakpopisa"/>
        <w:numPr>
          <w:ilvl w:val="0"/>
          <w:numId w:val="2"/>
        </w:numPr>
        <w:spacing w:after="0"/>
        <w:jc w:val="both"/>
        <w:rPr>
          <w:rFonts w:cs="Calibri"/>
        </w:rPr>
      </w:pPr>
      <w:r>
        <w:rPr>
          <w:rFonts w:cs="Calibri"/>
        </w:rPr>
        <w:t>Predstavljanje rezultata projekta – učenici Srednje škole Ivanec</w:t>
      </w:r>
    </w:p>
    <w:p w:rsidR="00407A76" w:rsidRDefault="00407A76" w:rsidP="00407A76">
      <w:pPr>
        <w:pStyle w:val="Odlomakpopisa"/>
        <w:numPr>
          <w:ilvl w:val="0"/>
          <w:numId w:val="2"/>
        </w:numPr>
        <w:spacing w:after="0"/>
        <w:jc w:val="both"/>
        <w:rPr>
          <w:rFonts w:cs="Calibri"/>
        </w:rPr>
      </w:pPr>
      <w:r>
        <w:rPr>
          <w:rFonts w:cs="Calibri"/>
        </w:rPr>
        <w:t>Pitanja za novinare i zainteresirane</w:t>
      </w:r>
    </w:p>
    <w:p w:rsidR="00407A76" w:rsidRDefault="00407A76" w:rsidP="00407A76">
      <w:pPr>
        <w:pStyle w:val="Odlomakpopisa"/>
        <w:numPr>
          <w:ilvl w:val="0"/>
          <w:numId w:val="2"/>
        </w:numPr>
        <w:spacing w:after="0"/>
        <w:jc w:val="both"/>
        <w:rPr>
          <w:rFonts w:cs="Calibri"/>
        </w:rPr>
      </w:pPr>
      <w:r>
        <w:rPr>
          <w:rFonts w:cs="Calibri"/>
        </w:rPr>
        <w:t xml:space="preserve">Osvježenje </w:t>
      </w:r>
    </w:p>
    <w:p w:rsidR="00407A76" w:rsidRDefault="00407A76" w:rsidP="00407A76">
      <w:pPr>
        <w:pStyle w:val="Odlomakpopisa"/>
        <w:spacing w:after="0"/>
        <w:ind w:left="0"/>
        <w:jc w:val="both"/>
        <w:rPr>
          <w:rFonts w:cs="Calibri"/>
        </w:rPr>
      </w:pPr>
    </w:p>
    <w:p w:rsidR="00407A76" w:rsidRDefault="00407A76" w:rsidP="00407A76">
      <w:pPr>
        <w:pStyle w:val="Odlomakpopisa"/>
        <w:spacing w:after="0"/>
        <w:ind w:left="0"/>
        <w:jc w:val="both"/>
        <w:rPr>
          <w:rFonts w:cs="Calibri"/>
        </w:rPr>
      </w:pPr>
      <w:r>
        <w:rPr>
          <w:rFonts w:cs="Calibri"/>
        </w:rPr>
        <w:t>Unaprijed se veselimo vašem dolasku!</w:t>
      </w:r>
    </w:p>
    <w:p w:rsidR="00407A76" w:rsidRDefault="00407A76" w:rsidP="00407A76">
      <w:pPr>
        <w:pStyle w:val="Odlomakpopisa"/>
        <w:spacing w:after="0"/>
        <w:ind w:left="0"/>
        <w:jc w:val="both"/>
        <w:rPr>
          <w:rFonts w:cs="Calibri"/>
        </w:rPr>
      </w:pPr>
      <w:r>
        <w:rPr>
          <w:rFonts w:cs="Calibri"/>
        </w:rPr>
        <w:t xml:space="preserve">Molimo vas za potvrdu svog dolaska na e-mail: </w:t>
      </w:r>
      <w:r w:rsidR="00904BC0">
        <w:rPr>
          <w:rFonts w:cs="Calibri"/>
        </w:rPr>
        <w:t>info</w:t>
      </w:r>
      <w:r>
        <w:rPr>
          <w:rFonts w:cs="Calibri"/>
        </w:rPr>
        <w:t>@</w:t>
      </w:r>
      <w:r w:rsidR="00904BC0">
        <w:rPr>
          <w:rFonts w:cs="Calibri"/>
        </w:rPr>
        <w:t>ss-ivanec.hr</w:t>
      </w:r>
    </w:p>
    <w:p w:rsidR="005E56B4" w:rsidRDefault="005E56B4" w:rsidP="00407A76">
      <w:pPr>
        <w:jc w:val="both"/>
      </w:pPr>
    </w:p>
    <w:p w:rsidR="00427003" w:rsidRDefault="00427003" w:rsidP="00407A76">
      <w:pPr>
        <w:jc w:val="both"/>
      </w:pPr>
      <w:r>
        <w:t>S poštovanjem,</w:t>
      </w:r>
    </w:p>
    <w:p w:rsidR="005D4436" w:rsidRDefault="005D4436" w:rsidP="00407A76">
      <w:pPr>
        <w:jc w:val="both"/>
      </w:pPr>
      <w:r>
        <w:t>mr.sc. Lidija Kozina, ravnateljica Srednje škole Ivanec</w:t>
      </w:r>
    </w:p>
    <w:sectPr w:rsidR="005D4436" w:rsidSect="0062681B">
      <w:headerReference w:type="default" r:id="rId7"/>
      <w:footerReference w:type="default" r:id="rId8"/>
      <w:pgSz w:w="11906" w:h="16838"/>
      <w:pgMar w:top="1417" w:right="1417" w:bottom="1417" w:left="1417" w:header="284" w:footer="3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62EF" w:rsidRDefault="001162EF" w:rsidP="003B5A7D">
      <w:pPr>
        <w:spacing w:after="0" w:line="240" w:lineRule="auto"/>
      </w:pPr>
      <w:r>
        <w:separator/>
      </w:r>
    </w:p>
  </w:endnote>
  <w:endnote w:type="continuationSeparator" w:id="0">
    <w:p w:rsidR="001162EF" w:rsidRDefault="001162EF" w:rsidP="003B5A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A7D" w:rsidRDefault="007D56CA" w:rsidP="007D56CA">
    <w:pPr>
      <w:pStyle w:val="Podnoje"/>
      <w:ind w:hanging="284"/>
      <w:jc w:val="center"/>
    </w:pPr>
    <w:r>
      <w:rPr>
        <w:noProof/>
        <w:lang w:eastAsia="hr-HR"/>
      </w:rPr>
      <w:drawing>
        <wp:inline distT="0" distB="0" distL="0" distR="0">
          <wp:extent cx="1607820" cy="566423"/>
          <wp:effectExtent l="0" t="0" r="0" b="508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REMapMakers2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4857" cy="572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hr-HR"/>
      </w:rPr>
      <w:t xml:space="preserve">                                                          </w:t>
    </w:r>
    <w:r>
      <w:rPr>
        <w:noProof/>
        <w:lang w:eastAsia="hr-HR"/>
      </w:rPr>
      <w:drawing>
        <wp:inline distT="0" distB="0" distL="0" distR="0">
          <wp:extent cx="2453640" cy="700770"/>
          <wp:effectExtent l="0" t="0" r="3810" b="4445"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u_flag_co_funded_pos_[rgb]_righ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7938" cy="7077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2681B">
      <w:rPr>
        <w:noProof/>
        <w:lang w:eastAsia="hr-HR"/>
      </w:rPr>
      <w:drawing>
        <wp:inline distT="0" distB="0" distL="0" distR="0">
          <wp:extent cx="6860087" cy="305498"/>
          <wp:effectExtent l="0" t="0" r="0" b="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ŠI memo footer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6653" cy="3080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62EF" w:rsidRDefault="001162EF" w:rsidP="003B5A7D">
      <w:pPr>
        <w:spacing w:after="0" w:line="240" w:lineRule="auto"/>
      </w:pPr>
      <w:r>
        <w:separator/>
      </w:r>
    </w:p>
  </w:footnote>
  <w:footnote w:type="continuationSeparator" w:id="0">
    <w:p w:rsidR="001162EF" w:rsidRDefault="001162EF" w:rsidP="003B5A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A7D" w:rsidRDefault="005E56B4" w:rsidP="003B5A7D">
    <w:pPr>
      <w:pStyle w:val="Zaglavlje"/>
      <w:ind w:left="-426"/>
    </w:pPr>
    <w:r>
      <w:rPr>
        <w:noProof/>
        <w:lang w:eastAsia="hr-HR"/>
      </w:rPr>
      <w:drawing>
        <wp:inline distT="0" distB="0" distL="0" distR="0">
          <wp:extent cx="6902290" cy="1098645"/>
          <wp:effectExtent l="0" t="0" r="0" b="635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ŠI memorandum-NE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0695" cy="1106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1D2220"/>
    <w:multiLevelType w:val="hybridMultilevel"/>
    <w:tmpl w:val="4D90F29E"/>
    <w:lvl w:ilvl="0" w:tplc="1680699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i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467C0D"/>
    <w:multiLevelType w:val="hybridMultilevel"/>
    <w:tmpl w:val="8442486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A76"/>
    <w:rsid w:val="000450A9"/>
    <w:rsid w:val="001162EF"/>
    <w:rsid w:val="002B09B2"/>
    <w:rsid w:val="003B5A7D"/>
    <w:rsid w:val="003D23DB"/>
    <w:rsid w:val="00407A76"/>
    <w:rsid w:val="00427003"/>
    <w:rsid w:val="00497203"/>
    <w:rsid w:val="004E3641"/>
    <w:rsid w:val="005D4436"/>
    <w:rsid w:val="005E56B4"/>
    <w:rsid w:val="0062681B"/>
    <w:rsid w:val="00700F49"/>
    <w:rsid w:val="00725529"/>
    <w:rsid w:val="00763819"/>
    <w:rsid w:val="007B2CC7"/>
    <w:rsid w:val="007D56CA"/>
    <w:rsid w:val="00842666"/>
    <w:rsid w:val="00904BC0"/>
    <w:rsid w:val="009171AD"/>
    <w:rsid w:val="00D00162"/>
    <w:rsid w:val="00D30306"/>
    <w:rsid w:val="00DD4D0D"/>
    <w:rsid w:val="00E96B65"/>
    <w:rsid w:val="00F016E7"/>
    <w:rsid w:val="00F53444"/>
    <w:rsid w:val="00FE4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1866F2F-A9B6-4CCC-9059-7ED94B9B0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7A76"/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3B5A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B5A7D"/>
  </w:style>
  <w:style w:type="paragraph" w:styleId="Podnoje">
    <w:name w:val="footer"/>
    <w:basedOn w:val="Normal"/>
    <w:link w:val="PodnojeChar"/>
    <w:uiPriority w:val="99"/>
    <w:unhideWhenUsed/>
    <w:rsid w:val="003B5A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B5A7D"/>
  </w:style>
  <w:style w:type="paragraph" w:styleId="Tekstbalonia">
    <w:name w:val="Balloon Text"/>
    <w:basedOn w:val="Normal"/>
    <w:link w:val="TekstbaloniaChar"/>
    <w:uiPriority w:val="99"/>
    <w:semiHidden/>
    <w:unhideWhenUsed/>
    <w:rsid w:val="003B5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B5A7D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407A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dija\Desktop\SSI%20memo%20TEMPLATE.dotx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SSI memo TEMPLATE</Template>
  <TotalTime>0</TotalTime>
  <Pages>1</Pages>
  <Words>315</Words>
  <Characters>1798</Characters>
  <Application>Microsoft Office Word</Application>
  <DocSecurity>0</DocSecurity>
  <Lines>14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Lidija</dc:creator>
  <cp:lastModifiedBy>Iskra</cp:lastModifiedBy>
  <cp:revision>2</cp:revision>
  <cp:lastPrinted>2017-11-15T10:19:00Z</cp:lastPrinted>
  <dcterms:created xsi:type="dcterms:W3CDTF">2019-05-17T13:02:00Z</dcterms:created>
  <dcterms:modified xsi:type="dcterms:W3CDTF">2019-05-17T13:02:00Z</dcterms:modified>
</cp:coreProperties>
</file>