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00158" w14:textId="7E5687D6" w:rsidR="00896E26" w:rsidRDefault="00896E26" w:rsidP="00896E26">
      <w:pPr>
        <w:jc w:val="center"/>
      </w:pPr>
      <w:r w:rsidRPr="63A36A0D">
        <w:rPr>
          <w:sz w:val="32"/>
          <w:szCs w:val="32"/>
        </w:rPr>
        <w:t>OBRAZAC ZA ODABIR IZBOR</w:t>
      </w:r>
      <w:bookmarkStart w:id="0" w:name="_GoBack"/>
      <w:bookmarkEnd w:id="0"/>
      <w:r w:rsidRPr="63A36A0D">
        <w:rPr>
          <w:sz w:val="32"/>
          <w:szCs w:val="32"/>
        </w:rPr>
        <w:t>NIH PREDMETA, STRANIH JEZIKA I DODATNIH AKTIVNOST</w:t>
      </w:r>
      <w:r w:rsidR="665BB1BD" w:rsidRPr="63A36A0D">
        <w:rPr>
          <w:sz w:val="32"/>
          <w:szCs w:val="32"/>
        </w:rPr>
        <w:t>I</w:t>
      </w:r>
    </w:p>
    <w:p w14:paraId="10C5C8CD" w14:textId="3CDB6457" w:rsidR="63A36A0D" w:rsidRDefault="63A36A0D" w:rsidP="63A36A0D">
      <w:pPr>
        <w:jc w:val="center"/>
        <w:rPr>
          <w:sz w:val="32"/>
          <w:szCs w:val="32"/>
        </w:rPr>
      </w:pPr>
    </w:p>
    <w:p w14:paraId="5F36F058" w14:textId="77777777" w:rsidR="00896E26" w:rsidRPr="008754E2" w:rsidRDefault="00896E26" w:rsidP="00896E26">
      <w:r w:rsidRPr="008754E2">
        <w:t xml:space="preserve">Ime i prezime: ___________________________________           Smjer:  </w:t>
      </w:r>
      <w:r w:rsidR="003C7A0E">
        <w:t>Opća gimnazija</w:t>
      </w:r>
    </w:p>
    <w:p w14:paraId="0A37501D" w14:textId="77777777" w:rsidR="00896E26" w:rsidRPr="008754E2" w:rsidRDefault="00896E26" w:rsidP="00896E26"/>
    <w:p w14:paraId="4610EF8E" w14:textId="77777777" w:rsidR="00896E26" w:rsidRPr="008754E2" w:rsidRDefault="00896E26" w:rsidP="00896E26">
      <w:r w:rsidRPr="008754E2">
        <w:t>Molimo da u nastavku zaokruživanjem odaberete jednu od ponuđenih opcija:</w:t>
      </w:r>
    </w:p>
    <w:p w14:paraId="72457211" w14:textId="77777777" w:rsidR="00896E26" w:rsidRPr="008754E2" w:rsidRDefault="00896E26" w:rsidP="00896E26">
      <w:r w:rsidRPr="008754E2">
        <w:t>Prvi izborni predmet:</w:t>
      </w:r>
      <w:r w:rsidRPr="008754E2">
        <w:tab/>
      </w:r>
      <w:r w:rsidRPr="008754E2">
        <w:tab/>
        <w:t>a) Vjeronauk</w:t>
      </w:r>
      <w:r w:rsidRPr="008754E2">
        <w:tab/>
      </w:r>
      <w:r w:rsidRPr="008754E2">
        <w:tab/>
        <w:t>b) Etika</w:t>
      </w:r>
    </w:p>
    <w:p w14:paraId="3D65FF7A" w14:textId="69248F95" w:rsidR="00896E26" w:rsidRPr="008754E2" w:rsidRDefault="1C40D5C9" w:rsidP="00896E26">
      <w:r>
        <w:t>Prvi s</w:t>
      </w:r>
      <w:r w:rsidR="00896E26">
        <w:t>trani jezik*:           a) Engleski jezik</w:t>
      </w:r>
      <w:r w:rsidR="00896E26">
        <w:tab/>
      </w:r>
      <w:r w:rsidR="00896E26">
        <w:tab/>
        <w:t>b) Njemački jezik</w:t>
      </w:r>
    </w:p>
    <w:p w14:paraId="2BA343F4" w14:textId="050A225A" w:rsidR="00896E26" w:rsidRPr="008754E2" w:rsidRDefault="00896E26" w:rsidP="00896E26">
      <w:pPr>
        <w:ind w:firstLine="708"/>
      </w:pPr>
      <w:r>
        <w:t xml:space="preserve">Broj godina učenja </w:t>
      </w:r>
      <w:r w:rsidR="3C670588">
        <w:t>prv</w:t>
      </w:r>
      <w:r>
        <w:t>og stranog jezika u osnovnoj školi: ____________</w:t>
      </w:r>
    </w:p>
    <w:p w14:paraId="15CB7E38" w14:textId="66FE126C" w:rsidR="00896E26" w:rsidRPr="008754E2" w:rsidRDefault="4AC3F83C" w:rsidP="00896E26">
      <w:r>
        <w:t>Drugi strani jezik:           a) Engleski jezik</w:t>
      </w:r>
      <w:r w:rsidR="00896E26">
        <w:tab/>
      </w:r>
      <w:r w:rsidR="00896E26">
        <w:tab/>
      </w:r>
      <w:r>
        <w:t>b) Njemački jezik</w:t>
      </w:r>
    </w:p>
    <w:p w14:paraId="1AD26575" w14:textId="4597337C" w:rsidR="00896E26" w:rsidRPr="008754E2" w:rsidRDefault="4AC3F83C" w:rsidP="63A36A0D">
      <w:pPr>
        <w:ind w:firstLine="708"/>
      </w:pPr>
      <w:r>
        <w:t xml:space="preserve">Broj godina učenja </w:t>
      </w:r>
      <w:r w:rsidR="75348A42">
        <w:t>drug</w:t>
      </w:r>
      <w:r>
        <w:t>og stranog jezika u osnovnoj školi: ____________</w:t>
      </w:r>
    </w:p>
    <w:p w14:paraId="5DAB6C7B" w14:textId="5BEADA82" w:rsidR="00896E26" w:rsidRPr="008754E2" w:rsidRDefault="00896E26" w:rsidP="00896E26"/>
    <w:p w14:paraId="39F38C14" w14:textId="77777777" w:rsidR="00896E26" w:rsidRDefault="00896E26" w:rsidP="00896E26">
      <w:r w:rsidRPr="00DC439E">
        <w:t xml:space="preserve">Želim pohađati </w:t>
      </w:r>
      <w:r>
        <w:t xml:space="preserve">fakultativne </w:t>
      </w:r>
      <w:r w:rsidRPr="00DC439E">
        <w:t>predmet</w:t>
      </w:r>
      <w:r>
        <w:t>e (</w:t>
      </w:r>
      <w:r w:rsidRPr="00DC439E">
        <w:t>zaokružiti</w:t>
      </w:r>
      <w:r>
        <w:t>):</w:t>
      </w:r>
    </w:p>
    <w:p w14:paraId="716DA8C0" w14:textId="77777777" w:rsidR="003C7A0E" w:rsidRPr="005C7F06" w:rsidRDefault="003C7A0E" w:rsidP="005C7F06">
      <w:pPr>
        <w:pStyle w:val="Odlomakpopisa"/>
        <w:numPr>
          <w:ilvl w:val="0"/>
          <w:numId w:val="9"/>
        </w:numPr>
      </w:pPr>
      <w:bookmarkStart w:id="1" w:name="_Hlk229473526"/>
      <w:r w:rsidRPr="005C7F06">
        <w:t>DSD nastava za njemačku jezičnu diplomu</w:t>
      </w:r>
    </w:p>
    <w:p w14:paraId="77CD692D" w14:textId="7AA0E89A" w:rsidR="003C7A0E" w:rsidRPr="005C7F06" w:rsidRDefault="003C7A0E" w:rsidP="005C7F06">
      <w:pPr>
        <w:pStyle w:val="Odlomakpopisa"/>
        <w:numPr>
          <w:ilvl w:val="0"/>
          <w:numId w:val="9"/>
        </w:numPr>
      </w:pPr>
      <w:r w:rsidRPr="005C7F06">
        <w:t>Informatika u multimediji i dizajnu</w:t>
      </w:r>
    </w:p>
    <w:p w14:paraId="0A085B1A" w14:textId="6C611A3F" w:rsidR="005C7F06" w:rsidRPr="005C7F06" w:rsidRDefault="005C7F06" w:rsidP="005C7F06">
      <w:pPr>
        <w:pStyle w:val="Odlomakpopisa"/>
        <w:numPr>
          <w:ilvl w:val="0"/>
          <w:numId w:val="9"/>
        </w:numPr>
      </w:pPr>
      <w:r w:rsidRPr="005C7F06">
        <w:t>Financijska pismenost 1</w:t>
      </w:r>
    </w:p>
    <w:bookmarkEnd w:id="1"/>
    <w:p w14:paraId="2324DA4F" w14:textId="77777777" w:rsidR="00896E26" w:rsidRPr="008754E2" w:rsidRDefault="00896E26" w:rsidP="00896E26">
      <w:r w:rsidRPr="008754E2">
        <w:t>Želim pohađati sljedeće izvannastavne aktivnosti</w:t>
      </w:r>
      <w:r w:rsidR="00B074F6">
        <w:t xml:space="preserve"> (</w:t>
      </w:r>
      <w:r w:rsidR="00B074F6" w:rsidRPr="00DC439E">
        <w:t>zaokružiti</w:t>
      </w:r>
      <w:r w:rsidR="00B074F6">
        <w:t>):</w:t>
      </w:r>
    </w:p>
    <w:p w14:paraId="17728248" w14:textId="77777777" w:rsidR="003C7A0E" w:rsidRPr="001B3645" w:rsidRDefault="003C7A0E" w:rsidP="005C7F06">
      <w:pPr>
        <w:pStyle w:val="Odlomakpopisa"/>
        <w:numPr>
          <w:ilvl w:val="0"/>
          <w:numId w:val="10"/>
        </w:numPr>
      </w:pPr>
      <w:bookmarkStart w:id="2" w:name="_Hlk229473506"/>
      <w:r w:rsidRPr="005C7F06">
        <w:t>Robotika</w:t>
      </w:r>
    </w:p>
    <w:p w14:paraId="0E9DEDF3" w14:textId="77777777" w:rsidR="003C7A0E" w:rsidRPr="005C7F06" w:rsidRDefault="003C7A0E" w:rsidP="005C7F06">
      <w:pPr>
        <w:pStyle w:val="Odlomakpopisa"/>
        <w:numPr>
          <w:ilvl w:val="0"/>
          <w:numId w:val="10"/>
        </w:numPr>
      </w:pPr>
      <w:r w:rsidRPr="005C7F06">
        <w:t>Literarna grupa i čitateljski klub</w:t>
      </w:r>
    </w:p>
    <w:p w14:paraId="48727FB6" w14:textId="77777777" w:rsidR="003C7A0E" w:rsidRPr="0048020D" w:rsidRDefault="003C7A0E" w:rsidP="005C7F06">
      <w:pPr>
        <w:pStyle w:val="Odlomakpopisa"/>
        <w:numPr>
          <w:ilvl w:val="0"/>
          <w:numId w:val="10"/>
        </w:numPr>
      </w:pPr>
      <w:r w:rsidRPr="005C7F06">
        <w:t xml:space="preserve">Literarno – scenska grupa na njemačkom jeziku  </w:t>
      </w:r>
    </w:p>
    <w:p w14:paraId="5A39BBE3" w14:textId="00E06F0E" w:rsidR="00920188" w:rsidRPr="005C7F06" w:rsidRDefault="003C7A0E" w:rsidP="005C7F06">
      <w:pPr>
        <w:pStyle w:val="Odlomakpopisa"/>
        <w:numPr>
          <w:ilvl w:val="0"/>
          <w:numId w:val="10"/>
        </w:numPr>
      </w:pPr>
      <w:r>
        <w:t>Zbor</w:t>
      </w:r>
      <w:bookmarkEnd w:id="2"/>
    </w:p>
    <w:p w14:paraId="5F6BBEC3" w14:textId="77777777" w:rsidR="003C7A0E" w:rsidRDefault="003C7A0E" w:rsidP="003C7A0E">
      <w:r w:rsidRPr="008754E2">
        <w:t>Želim pohađati sljedeć</w:t>
      </w:r>
      <w:r>
        <w:t>u dodatnu nastavu</w:t>
      </w:r>
      <w:r w:rsidR="00B074F6">
        <w:t xml:space="preserve"> (</w:t>
      </w:r>
      <w:r w:rsidR="00B074F6" w:rsidRPr="00DC439E">
        <w:t>zaokružiti</w:t>
      </w:r>
      <w:r w:rsidR="00B074F6">
        <w:t>):</w:t>
      </w:r>
    </w:p>
    <w:p w14:paraId="7E5A9DA5" w14:textId="4BD6B323" w:rsidR="003C7A0E" w:rsidRPr="005C7F06" w:rsidRDefault="003C7A0E" w:rsidP="005C7F06">
      <w:pPr>
        <w:pStyle w:val="Odlomakpopisa"/>
        <w:numPr>
          <w:ilvl w:val="0"/>
          <w:numId w:val="11"/>
        </w:numPr>
      </w:pPr>
      <w:bookmarkStart w:id="3" w:name="_Hlk229473514"/>
      <w:r w:rsidRPr="005C7F06">
        <w:t>Dodatna</w:t>
      </w:r>
      <w:r w:rsidR="112FA50F" w:rsidRPr="005C7F06">
        <w:t xml:space="preserve"> nastava</w:t>
      </w:r>
      <w:r w:rsidRPr="005C7F06">
        <w:t xml:space="preserve"> iz povijesti</w:t>
      </w:r>
    </w:p>
    <w:p w14:paraId="30D3DA2B" w14:textId="77777777" w:rsidR="003C7A0E" w:rsidRPr="005C7F06" w:rsidRDefault="003C7A0E" w:rsidP="005C7F06">
      <w:pPr>
        <w:pStyle w:val="Odlomakpopisa"/>
        <w:numPr>
          <w:ilvl w:val="0"/>
          <w:numId w:val="11"/>
        </w:numPr>
      </w:pPr>
      <w:r w:rsidRPr="005C7F06">
        <w:t>Dodatna nastava iz geografije</w:t>
      </w:r>
    </w:p>
    <w:bookmarkEnd w:id="3"/>
    <w:p w14:paraId="41C8F396" w14:textId="77777777" w:rsidR="003C7A0E" w:rsidRPr="008754E2" w:rsidRDefault="003C7A0E" w:rsidP="00920188">
      <w:pPr>
        <w:pStyle w:val="Odlomakpopisa"/>
        <w:ind w:left="1060"/>
      </w:pPr>
    </w:p>
    <w:p w14:paraId="72A3D3EC" w14:textId="77777777" w:rsidR="00896E26" w:rsidRDefault="00896E26" w:rsidP="00896E26">
      <w:pPr>
        <w:rPr>
          <w:sz w:val="24"/>
          <w:szCs w:val="24"/>
        </w:rPr>
      </w:pPr>
    </w:p>
    <w:p w14:paraId="71AB06FA" w14:textId="77777777" w:rsidR="00896E26" w:rsidRPr="008754E2" w:rsidRDefault="00896E26" w:rsidP="00896E26">
      <w:pPr>
        <w:ind w:left="5664"/>
      </w:pPr>
      <w:r w:rsidRPr="008754E2">
        <w:t>Potpis roditelja/staratelja:</w:t>
      </w:r>
    </w:p>
    <w:p w14:paraId="32C37631" w14:textId="77777777" w:rsidR="00896E26" w:rsidRPr="008754E2" w:rsidRDefault="00896E26" w:rsidP="00896E26">
      <w:pPr>
        <w:ind w:left="5664"/>
      </w:pPr>
      <w:r w:rsidRPr="008754E2">
        <w:t>_____________________</w:t>
      </w:r>
    </w:p>
    <w:p w14:paraId="4F0430F5" w14:textId="64C04B44" w:rsidR="00A129DC" w:rsidRPr="00A129DC" w:rsidRDefault="00896E26" w:rsidP="0068686C">
      <w:pPr>
        <w:rPr>
          <w:rFonts w:ascii="Times New Roman" w:hAnsi="Times New Roman" w:cs="Times New Roman"/>
          <w:sz w:val="56"/>
          <w:szCs w:val="56"/>
        </w:rPr>
      </w:pPr>
      <w:r w:rsidRPr="63A36A0D">
        <w:rPr>
          <w:sz w:val="24"/>
          <w:szCs w:val="24"/>
        </w:rPr>
        <w:t>*</w:t>
      </w:r>
      <w:r w:rsidRPr="63A36A0D">
        <w:rPr>
          <w:sz w:val="18"/>
          <w:szCs w:val="18"/>
        </w:rPr>
        <w:t xml:space="preserve"> preduvjet za odabir </w:t>
      </w:r>
      <w:r w:rsidR="54C93220" w:rsidRPr="63A36A0D">
        <w:rPr>
          <w:sz w:val="18"/>
          <w:szCs w:val="18"/>
        </w:rPr>
        <w:t xml:space="preserve">prvog </w:t>
      </w:r>
      <w:r w:rsidRPr="63A36A0D">
        <w:rPr>
          <w:sz w:val="18"/>
          <w:szCs w:val="18"/>
        </w:rPr>
        <w:t>stranog jezika jest da je učenik taj jezik učio u osnovnoj školi najmanje 4 godine</w:t>
      </w:r>
    </w:p>
    <w:sectPr w:rsidR="00A129DC" w:rsidRPr="00A129DC" w:rsidSect="0062681B">
      <w:headerReference w:type="default" r:id="rId11"/>
      <w:footerReference w:type="default" r:id="rId12"/>
      <w:pgSz w:w="11906" w:h="16838"/>
      <w:pgMar w:top="1417" w:right="1417" w:bottom="1417" w:left="1417" w:header="284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BD3C5" w14:textId="77777777" w:rsidR="00415586" w:rsidRDefault="00415586" w:rsidP="003B5A7D">
      <w:pPr>
        <w:spacing w:after="0" w:line="240" w:lineRule="auto"/>
      </w:pPr>
      <w:r>
        <w:separator/>
      </w:r>
    </w:p>
  </w:endnote>
  <w:endnote w:type="continuationSeparator" w:id="0">
    <w:p w14:paraId="53EBA317" w14:textId="77777777" w:rsidR="00415586" w:rsidRDefault="00415586" w:rsidP="003B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EC669" w14:textId="77777777" w:rsidR="003B5A7D" w:rsidRDefault="0062681B" w:rsidP="003B5A7D">
    <w:pPr>
      <w:pStyle w:val="Podnoje"/>
      <w:ind w:hanging="284"/>
    </w:pPr>
    <w:r>
      <w:rPr>
        <w:noProof/>
        <w:lang w:eastAsia="hr-HR"/>
      </w:rPr>
      <w:drawing>
        <wp:inline distT="0" distB="0" distL="0" distR="0" wp14:anchorId="2E37A138" wp14:editId="07777777">
          <wp:extent cx="6860087" cy="305498"/>
          <wp:effectExtent l="0" t="0" r="0" b="0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ŠI memo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6653" cy="308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46420" w14:textId="77777777" w:rsidR="00415586" w:rsidRDefault="00415586" w:rsidP="003B5A7D">
      <w:pPr>
        <w:spacing w:after="0" w:line="240" w:lineRule="auto"/>
      </w:pPr>
      <w:r>
        <w:separator/>
      </w:r>
    </w:p>
  </w:footnote>
  <w:footnote w:type="continuationSeparator" w:id="0">
    <w:p w14:paraId="508DC6F3" w14:textId="77777777" w:rsidR="00415586" w:rsidRDefault="00415586" w:rsidP="003B5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3B5A7D" w:rsidRDefault="005E56B4" w:rsidP="003B5A7D">
    <w:pPr>
      <w:pStyle w:val="Zaglavlje"/>
      <w:ind w:left="-426"/>
    </w:pPr>
    <w:r>
      <w:rPr>
        <w:noProof/>
        <w:lang w:eastAsia="hr-HR"/>
      </w:rPr>
      <w:drawing>
        <wp:inline distT="0" distB="0" distL="0" distR="0" wp14:anchorId="6E9CD304" wp14:editId="07777777">
          <wp:extent cx="6902290" cy="1098645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ŠI memorandum-NE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0695" cy="1106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6642D"/>
    <w:multiLevelType w:val="hybridMultilevel"/>
    <w:tmpl w:val="D84469B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83F2B"/>
    <w:multiLevelType w:val="hybridMultilevel"/>
    <w:tmpl w:val="51C680D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6020B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E62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E4D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83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0460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CCB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8479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22A5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74009"/>
    <w:multiLevelType w:val="hybridMultilevel"/>
    <w:tmpl w:val="BF84B0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D46C2"/>
    <w:multiLevelType w:val="hybridMultilevel"/>
    <w:tmpl w:val="91FE36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37606"/>
    <w:multiLevelType w:val="hybridMultilevel"/>
    <w:tmpl w:val="38963C02"/>
    <w:lvl w:ilvl="0" w:tplc="C7383F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41E26FB"/>
    <w:multiLevelType w:val="hybridMultilevel"/>
    <w:tmpl w:val="347497B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B47F2"/>
    <w:multiLevelType w:val="hybridMultilevel"/>
    <w:tmpl w:val="8FE6DC7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70757"/>
    <w:multiLevelType w:val="hybridMultilevel"/>
    <w:tmpl w:val="99DAD2E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5C87B8"/>
    <w:multiLevelType w:val="hybridMultilevel"/>
    <w:tmpl w:val="5126A5E6"/>
    <w:lvl w:ilvl="0" w:tplc="EF8EBC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020B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E62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E4D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83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0460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CCB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8479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22A5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7011A"/>
    <w:multiLevelType w:val="hybridMultilevel"/>
    <w:tmpl w:val="F3E2BBE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605"/>
    <w:rsid w:val="000450A9"/>
    <w:rsid w:val="00140A91"/>
    <w:rsid w:val="00184B4C"/>
    <w:rsid w:val="001D4610"/>
    <w:rsid w:val="002442D6"/>
    <w:rsid w:val="0029451C"/>
    <w:rsid w:val="002A3A84"/>
    <w:rsid w:val="002D6497"/>
    <w:rsid w:val="002F3605"/>
    <w:rsid w:val="00320727"/>
    <w:rsid w:val="00320FEE"/>
    <w:rsid w:val="00352B2B"/>
    <w:rsid w:val="003B5A7D"/>
    <w:rsid w:val="003C7A0E"/>
    <w:rsid w:val="003D23DB"/>
    <w:rsid w:val="00415586"/>
    <w:rsid w:val="004E3641"/>
    <w:rsid w:val="005C7F06"/>
    <w:rsid w:val="005E56B4"/>
    <w:rsid w:val="005F0525"/>
    <w:rsid w:val="0062681B"/>
    <w:rsid w:val="006341D3"/>
    <w:rsid w:val="00666F1E"/>
    <w:rsid w:val="0068686C"/>
    <w:rsid w:val="006950A0"/>
    <w:rsid w:val="006A7D3C"/>
    <w:rsid w:val="006D5A55"/>
    <w:rsid w:val="00700F49"/>
    <w:rsid w:val="00712057"/>
    <w:rsid w:val="00720023"/>
    <w:rsid w:val="00740A7C"/>
    <w:rsid w:val="00763819"/>
    <w:rsid w:val="00767CD5"/>
    <w:rsid w:val="00802F39"/>
    <w:rsid w:val="00832D46"/>
    <w:rsid w:val="00842666"/>
    <w:rsid w:val="0087675A"/>
    <w:rsid w:val="008831EC"/>
    <w:rsid w:val="00896E26"/>
    <w:rsid w:val="00900481"/>
    <w:rsid w:val="00920188"/>
    <w:rsid w:val="00A129DC"/>
    <w:rsid w:val="00AE413E"/>
    <w:rsid w:val="00B074F6"/>
    <w:rsid w:val="00B93E17"/>
    <w:rsid w:val="00BE3E00"/>
    <w:rsid w:val="00C65170"/>
    <w:rsid w:val="00D30306"/>
    <w:rsid w:val="00DD4D0D"/>
    <w:rsid w:val="00E35A0E"/>
    <w:rsid w:val="00E96B65"/>
    <w:rsid w:val="00ED5485"/>
    <w:rsid w:val="00F63A5B"/>
    <w:rsid w:val="00FB734E"/>
    <w:rsid w:val="00FC3A75"/>
    <w:rsid w:val="00FF5E0D"/>
    <w:rsid w:val="0AB48F13"/>
    <w:rsid w:val="112FA50F"/>
    <w:rsid w:val="1C40D5C9"/>
    <w:rsid w:val="202C60ED"/>
    <w:rsid w:val="23C487C9"/>
    <w:rsid w:val="2419FE4F"/>
    <w:rsid w:val="3C670588"/>
    <w:rsid w:val="4AC3F83C"/>
    <w:rsid w:val="54C93220"/>
    <w:rsid w:val="63A36A0D"/>
    <w:rsid w:val="665BB1BD"/>
    <w:rsid w:val="75348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0A62F"/>
  <w15:docId w15:val="{8952110D-E234-4210-A6C4-9D26B575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5A7D"/>
  </w:style>
  <w:style w:type="paragraph" w:styleId="Podnoje">
    <w:name w:val="footer"/>
    <w:basedOn w:val="Normal"/>
    <w:link w:val="PodnojeChar"/>
    <w:uiPriority w:val="99"/>
    <w:unhideWhenUsed/>
    <w:rsid w:val="003B5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5A7D"/>
  </w:style>
  <w:style w:type="paragraph" w:styleId="Tekstbalonia">
    <w:name w:val="Balloon Text"/>
    <w:basedOn w:val="Normal"/>
    <w:link w:val="TekstbaloniaChar"/>
    <w:uiPriority w:val="99"/>
    <w:semiHidden/>
    <w:unhideWhenUsed/>
    <w:rsid w:val="003B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A7D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6A7D3C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rsid w:val="006A7D3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96E2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ca\AppData\Local\Microsoft\Windows\Temporary%20Internet%20Files\Content.Outlook\LYPM68GJ\SSI%20memo%20TEMPLATE.dot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4F881D3B4F94F8A547F9C7A854EFF" ma:contentTypeVersion="13" ma:contentTypeDescription="Stvaranje novog dokumenta." ma:contentTypeScope="" ma:versionID="56d2cfc66ca20efbf2f112851ca44c2e">
  <xsd:schema xmlns:xsd="http://www.w3.org/2001/XMLSchema" xmlns:xs="http://www.w3.org/2001/XMLSchema" xmlns:p="http://schemas.microsoft.com/office/2006/metadata/properties" xmlns:ns2="385ceb88-8ed4-4155-a5bd-7ec3f35734ae" xmlns:ns3="4a410c5f-1686-467f-bb73-5adcf5d8ff62" targetNamespace="http://schemas.microsoft.com/office/2006/metadata/properties" ma:root="true" ma:fieldsID="b20eedb165e8671b83e8debaa11874a0" ns2:_="" ns3:_="">
    <xsd:import namespace="385ceb88-8ed4-4155-a5bd-7ec3f35734ae"/>
    <xsd:import namespace="4a410c5f-1686-467f-bb73-5adcf5d8f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ceb88-8ed4-4155-a5bd-7ec3f35734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10c5f-1686-467f-bb73-5adcf5d8ff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0babf0e-ded0-4069-90d2-c6f372d883c5}" ma:internalName="TaxCatchAll" ma:showField="CatchAllData" ma:web="4a410c5f-1686-467f-bb73-5adcf5d8f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410c5f-1686-467f-bb73-5adcf5d8ff62" xsi:nil="true"/>
    <lcf76f155ced4ddcb4097134ff3c332f xmlns="385ceb88-8ed4-4155-a5bd-7ec3f35734a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3C868-F92F-42D9-930D-5A9DD6E16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5ceb88-8ed4-4155-a5bd-7ec3f35734ae"/>
    <ds:schemaRef ds:uri="4a410c5f-1686-467f-bb73-5adcf5d8f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BB4D89-E20F-432F-98D0-5972674196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2147C7-432B-4A1F-A5E2-39FB16E87016}">
  <ds:schemaRefs>
    <ds:schemaRef ds:uri="http://schemas.microsoft.com/office/2006/metadata/properties"/>
    <ds:schemaRef ds:uri="http://schemas.microsoft.com/office/infopath/2007/PartnerControls"/>
    <ds:schemaRef ds:uri="4a410c5f-1686-467f-bb73-5adcf5d8ff62"/>
    <ds:schemaRef ds:uri="385ceb88-8ed4-4155-a5bd-7ec3f35734ae"/>
  </ds:schemaRefs>
</ds:datastoreItem>
</file>

<file path=customXml/itemProps4.xml><?xml version="1.0" encoding="utf-8"?>
<ds:datastoreItem xmlns:ds="http://schemas.openxmlformats.org/officeDocument/2006/customXml" ds:itemID="{77D8E0C1-17AE-4233-9FEF-749E7D53B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SSI memo TEMPLATE</Template>
  <TotalTime>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Nadica</dc:creator>
  <cp:lastModifiedBy>Iskra Petak</cp:lastModifiedBy>
  <cp:revision>3</cp:revision>
  <cp:lastPrinted>2021-11-04T10:09:00Z</cp:lastPrinted>
  <dcterms:created xsi:type="dcterms:W3CDTF">2026-06-16T09:18:00Z</dcterms:created>
  <dcterms:modified xsi:type="dcterms:W3CDTF">2026-07-02T07:03:00Z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0x010100BB74F881D3B4F94F8A547F9C7A854EFF</vt:lpwstr>
  </property>
  <property fmtid="{D5CDD505-2E9C-101B-9397-08002B2CF9AE}" pid="3" name="MediaServiceImageTags">
    <vt:lpwstr/>
  </property>
</Properties>
</file>